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20AC39C2" w:rsidR="0015272A" w:rsidRPr="00701950" w:rsidRDefault="0015272A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20B12B50" w14:textId="096F81E1" w:rsidR="0015272A" w:rsidRPr="00701950" w:rsidRDefault="001A2C95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</w:t>
            </w:r>
            <w:r>
              <w:rPr>
                <w:rFonts w:ascii="Arial" w:hAnsi="Arial" w:cs="Arial"/>
                <w:b/>
              </w:rPr>
              <w:t xml:space="preserve"> EQUIPOS AUTONÓMICOS JÚNIOR, CADETE y </w:t>
            </w:r>
            <w:r w:rsidR="009823F9">
              <w:rPr>
                <w:rFonts w:ascii="Arial" w:hAnsi="Arial" w:cs="Arial"/>
                <w:b/>
              </w:rPr>
              <w:t>MENORES DE 14</w:t>
            </w:r>
            <w:r>
              <w:rPr>
                <w:rFonts w:ascii="Arial" w:hAnsi="Arial" w:cs="Arial"/>
                <w:b/>
              </w:rPr>
              <w:t xml:space="preserve"> AÑOS 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#PromesasRFETA</w:t>
            </w:r>
            <w:r w:rsidRPr="00E2513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eastAsia="Arial" w:hAnsi="Arial" w:cs="Arial"/>
                <w:lang w:val="es-ES_tradnl"/>
              </w:rPr>
              <w:br/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EQUIPOS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6A091564" w:rsidR="009345FF" w:rsidRPr="00701950" w:rsidRDefault="009345FF" w:rsidP="009823F9">
            <w:pPr>
              <w:spacing w:line="271" w:lineRule="exact"/>
              <w:ind w:left="121" w:right="112"/>
              <w:jc w:val="center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  <w:r w:rsidR="009823F9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 xml:space="preserve"> DE </w:t>
            </w:r>
            <w:r w:rsidR="009823F9" w:rsidRPr="002B4998">
              <w:rPr>
                <w:rFonts w:ascii="Arial" w:eastAsia="Arial" w:hAnsi="Arial" w:cs="Arial"/>
                <w:b/>
                <w:bCs/>
                <w:lang w:val="es-ES_tradnl"/>
              </w:rPr>
              <w:t>ARCO RECURVO JÚNIOR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8"/>
      <w:footerReference w:type="default" r:id="rId9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A9F2" w14:textId="77777777" w:rsidR="0058637E" w:rsidRDefault="0058637E">
      <w:r>
        <w:separator/>
      </w:r>
    </w:p>
  </w:endnote>
  <w:endnote w:type="continuationSeparator" w:id="0">
    <w:p w14:paraId="5D463608" w14:textId="77777777" w:rsidR="0058637E" w:rsidRDefault="0058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8E7" w14:textId="77777777" w:rsidR="0058637E" w:rsidRDefault="0058637E">
      <w:r>
        <w:separator/>
      </w:r>
    </w:p>
  </w:footnote>
  <w:footnote w:type="continuationSeparator" w:id="0">
    <w:p w14:paraId="6CA544B5" w14:textId="77777777" w:rsidR="0058637E" w:rsidRDefault="0058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09ED"/>
    <w:rsid w:val="00162A61"/>
    <w:rsid w:val="001707EB"/>
    <w:rsid w:val="00173B1A"/>
    <w:rsid w:val="0019638A"/>
    <w:rsid w:val="001A1580"/>
    <w:rsid w:val="001A2C95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2A4C"/>
    <w:rsid w:val="00232A68"/>
    <w:rsid w:val="0024124C"/>
    <w:rsid w:val="00250F50"/>
    <w:rsid w:val="00262ADD"/>
    <w:rsid w:val="00273943"/>
    <w:rsid w:val="00284ECC"/>
    <w:rsid w:val="00293421"/>
    <w:rsid w:val="002A2B25"/>
    <w:rsid w:val="002A6BD7"/>
    <w:rsid w:val="002B376D"/>
    <w:rsid w:val="002B4998"/>
    <w:rsid w:val="002B59A1"/>
    <w:rsid w:val="002D24E9"/>
    <w:rsid w:val="002F2472"/>
    <w:rsid w:val="002F789C"/>
    <w:rsid w:val="00323BC2"/>
    <w:rsid w:val="003265A8"/>
    <w:rsid w:val="00344BB6"/>
    <w:rsid w:val="00346DBE"/>
    <w:rsid w:val="00362715"/>
    <w:rsid w:val="0038179B"/>
    <w:rsid w:val="00390D7D"/>
    <w:rsid w:val="003914C3"/>
    <w:rsid w:val="003A0C80"/>
    <w:rsid w:val="003B4544"/>
    <w:rsid w:val="003D307C"/>
    <w:rsid w:val="003D46D8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87FC7"/>
    <w:rsid w:val="005974BF"/>
    <w:rsid w:val="005A4FAB"/>
    <w:rsid w:val="005A55AD"/>
    <w:rsid w:val="005C1467"/>
    <w:rsid w:val="005D7C11"/>
    <w:rsid w:val="005E0578"/>
    <w:rsid w:val="005E079C"/>
    <w:rsid w:val="005F3BFE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6A3F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64F4F"/>
    <w:rsid w:val="009716FA"/>
    <w:rsid w:val="009823F9"/>
    <w:rsid w:val="00991667"/>
    <w:rsid w:val="00994DD1"/>
    <w:rsid w:val="009A0923"/>
    <w:rsid w:val="009C2F32"/>
    <w:rsid w:val="009D394C"/>
    <w:rsid w:val="00A5197D"/>
    <w:rsid w:val="00A544D5"/>
    <w:rsid w:val="00A60CE6"/>
    <w:rsid w:val="00A62FE4"/>
    <w:rsid w:val="00A75363"/>
    <w:rsid w:val="00A96FB8"/>
    <w:rsid w:val="00AA2082"/>
    <w:rsid w:val="00AD3BBA"/>
    <w:rsid w:val="00AE71CB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71349"/>
    <w:rsid w:val="00E81C2B"/>
    <w:rsid w:val="00EB3B28"/>
    <w:rsid w:val="00EC113A"/>
    <w:rsid w:val="00EC32F0"/>
    <w:rsid w:val="00ED380A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1</TotalTime>
  <Pages>1</Pages>
  <Words>70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6</cp:revision>
  <cp:lastPrinted>2020-01-15T19:54:00Z</cp:lastPrinted>
  <dcterms:created xsi:type="dcterms:W3CDTF">2023-04-14T12:30:00Z</dcterms:created>
  <dcterms:modified xsi:type="dcterms:W3CDTF">2023-04-14T12:38:00Z</dcterms:modified>
  <cp:category/>
</cp:coreProperties>
</file>