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1" w:type="dxa"/>
        <w:tblInd w:w="-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7088"/>
      </w:tblGrid>
      <w:tr w:rsidR="0015272A" w14:paraId="47D7621F" w14:textId="77777777" w:rsidTr="00BC27A0">
        <w:trPr>
          <w:trHeight w:hRule="exact" w:val="1755"/>
        </w:trPr>
        <w:tc>
          <w:tcPr>
            <w:tcW w:w="340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341B" w14:textId="20AC39C2" w:rsidR="0015272A" w:rsidRPr="00701950" w:rsidRDefault="0015272A" w:rsidP="00E07C6B">
            <w:pPr>
              <w:spacing w:line="200" w:lineRule="exact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708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C2E406" w14:textId="77777777" w:rsidR="0015272A" w:rsidRPr="00701950" w:rsidRDefault="0015272A" w:rsidP="00E07C6B">
            <w:pPr>
              <w:spacing w:before="9" w:line="220" w:lineRule="exact"/>
              <w:jc w:val="both"/>
              <w:rPr>
                <w:lang w:val="es-ES_tradnl"/>
              </w:rPr>
            </w:pPr>
          </w:p>
          <w:p w14:paraId="20B12B50" w14:textId="456A799A" w:rsidR="0015272A" w:rsidRPr="00701950" w:rsidRDefault="001A2C95" w:rsidP="00E07E53">
            <w:pPr>
              <w:spacing w:line="242" w:lineRule="auto"/>
              <w:ind w:hanging="2"/>
              <w:jc w:val="center"/>
              <w:rPr>
                <w:rFonts w:ascii="Arial" w:eastAsia="Arial" w:hAnsi="Arial" w:cs="Arial"/>
                <w:lang w:val="es-ES_tradnl"/>
              </w:rPr>
            </w:pPr>
            <w:r w:rsidRPr="00E2513A">
              <w:rPr>
                <w:rFonts w:ascii="Arial" w:hAnsi="Arial" w:cs="Arial"/>
                <w:b/>
              </w:rPr>
              <w:t>CAMPEONATO DE ESPAÑA POR</w:t>
            </w:r>
            <w:r>
              <w:rPr>
                <w:rFonts w:ascii="Arial" w:hAnsi="Arial" w:cs="Arial"/>
                <w:b/>
              </w:rPr>
              <w:t xml:space="preserve"> EQUIPOS AUTONÓMICOS JÚNIOR, CADETE y </w:t>
            </w:r>
            <w:r w:rsidR="009823F9">
              <w:rPr>
                <w:rFonts w:ascii="Arial" w:hAnsi="Arial" w:cs="Arial"/>
                <w:b/>
              </w:rPr>
              <w:t>MENORES DE 14</w:t>
            </w:r>
            <w:r>
              <w:rPr>
                <w:rFonts w:ascii="Arial" w:hAnsi="Arial" w:cs="Arial"/>
                <w:b/>
              </w:rPr>
              <w:t xml:space="preserve"> AÑOS </w:t>
            </w:r>
            <w:r w:rsidRPr="00E2513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#PromesasRFETA</w:t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eastAsia="Arial" w:hAnsi="Arial" w:cs="Arial"/>
                <w:lang w:val="es-ES_tradnl"/>
              </w:rPr>
              <w:br/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FORMULARIO</w:t>
            </w:r>
            <w:r w:rsidRPr="00701950">
              <w:rPr>
                <w:rFonts w:ascii="Arial" w:eastAsia="Arial" w:hAnsi="Arial" w:cs="Arial"/>
                <w:b/>
                <w:bCs/>
                <w:spacing w:val="-7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pacing w:val="-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INSCRIPCIÓN</w:t>
            </w:r>
            <w:r>
              <w:rPr>
                <w:rFonts w:ascii="Arial" w:eastAsia="Arial" w:hAnsi="Arial" w:cs="Arial"/>
                <w:b/>
                <w:bCs/>
                <w:spacing w:val="-4"/>
                <w:lang w:val="es-ES_tradnl"/>
              </w:rPr>
              <w:t xml:space="preserve"> EQUIPOS</w:t>
            </w:r>
          </w:p>
        </w:tc>
      </w:tr>
      <w:tr w:rsidR="0015272A" w14:paraId="1B15ABDC" w14:textId="77777777" w:rsidTr="00BC27A0">
        <w:trPr>
          <w:trHeight w:hRule="exact" w:val="5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132E" w14:textId="174488E8" w:rsidR="0015272A" w:rsidRPr="00701950" w:rsidRDefault="0015272A" w:rsidP="00E07C6B">
            <w:pPr>
              <w:spacing w:before="3" w:line="248" w:lineRule="auto"/>
              <w:ind w:left="61" w:right="788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o</w:t>
            </w:r>
            <w:r w:rsidRPr="00701950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b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z w:val="21"/>
                <w:szCs w:val="21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21"/>
                <w:sz w:val="21"/>
                <w:szCs w:val="21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w w:val="102"/>
                <w:sz w:val="21"/>
                <w:szCs w:val="21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e</w:t>
            </w:r>
            <w:r w:rsidR="00894DA1">
              <w:rPr>
                <w:rFonts w:ascii="Arial" w:eastAsia="Arial" w:hAnsi="Arial" w:cs="Arial"/>
                <w:b/>
                <w:bCs/>
                <w:w w:val="102"/>
                <w:sz w:val="21"/>
                <w:szCs w:val="21"/>
                <w:lang w:val="es-ES_tradnl"/>
              </w:rPr>
              <w:t xml:space="preserve"> la FFAA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8E6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5DF39AB7" w14:textId="77777777" w:rsidTr="00E07E53">
        <w:trPr>
          <w:trHeight w:hRule="exact" w:val="43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94CB" w14:textId="73D6B9AE" w:rsidR="0015272A" w:rsidRPr="00701950" w:rsidRDefault="00894DA1" w:rsidP="00E07C6B">
            <w:pPr>
              <w:spacing w:before="3" w:line="251" w:lineRule="auto"/>
              <w:ind w:left="61" w:right="51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Correo electrónico de contacto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1162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794F28C8" w14:textId="77777777" w:rsidTr="00BC27A0">
        <w:trPr>
          <w:trHeight w:hRule="exact" w:val="42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4E92" w14:textId="7E81FB3A" w:rsidR="0015272A" w:rsidRPr="00701950" w:rsidRDefault="00894DA1" w:rsidP="00E07C6B">
            <w:pPr>
              <w:spacing w:before="85"/>
              <w:ind w:left="61" w:right="-20"/>
              <w:jc w:val="both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Teléfono de contacto</w:t>
            </w:r>
            <w:r w:rsidR="0015272A" w:rsidRPr="00701950">
              <w:rPr>
                <w:rFonts w:ascii="Arial" w:eastAsia="Arial" w:hAnsi="Arial" w:cs="Arial"/>
                <w:b/>
                <w:bCs/>
                <w:spacing w:val="12"/>
                <w:sz w:val="21"/>
                <w:szCs w:val="21"/>
                <w:lang w:val="es-ES_tradnl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2D0C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</w:tbl>
    <w:p w14:paraId="5FFDE40D" w14:textId="77777777" w:rsidR="0015272A" w:rsidRPr="003E1BDB" w:rsidRDefault="0015272A" w:rsidP="0015272A">
      <w:pPr>
        <w:spacing w:before="19" w:line="200" w:lineRule="exact"/>
        <w:jc w:val="both"/>
        <w:rPr>
          <w:sz w:val="20"/>
          <w:szCs w:val="20"/>
        </w:rPr>
      </w:pPr>
    </w:p>
    <w:tbl>
      <w:tblPr>
        <w:tblW w:w="10435" w:type="dxa"/>
        <w:tblInd w:w="-9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3969"/>
        <w:gridCol w:w="1984"/>
        <w:gridCol w:w="2096"/>
      </w:tblGrid>
      <w:tr w:rsidR="009345FF" w14:paraId="44149D54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88C93F2" w14:textId="3169344B" w:rsidR="009345FF" w:rsidRPr="00701950" w:rsidRDefault="009345FF" w:rsidP="009823F9">
            <w:pPr>
              <w:spacing w:line="271" w:lineRule="exact"/>
              <w:ind w:left="121" w:right="112"/>
              <w:jc w:val="center"/>
              <w:rPr>
                <w:rFonts w:ascii="Arial" w:eastAsia="Arial" w:hAnsi="Arial" w:cs="Arial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COMPONENTES</w:t>
            </w:r>
            <w:r w:rsidRPr="00701950">
              <w:rPr>
                <w:rFonts w:ascii="Arial" w:eastAsia="Arial" w:hAnsi="Arial" w:cs="Arial"/>
                <w:b/>
                <w:bCs/>
                <w:spacing w:val="-1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DEL</w:t>
            </w:r>
            <w:r w:rsidRPr="00701950">
              <w:rPr>
                <w:rFonts w:ascii="Arial" w:eastAsia="Arial" w:hAnsi="Arial" w:cs="Arial"/>
                <w:b/>
                <w:bCs/>
                <w:spacing w:val="-3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EQ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U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IPO</w:t>
            </w:r>
            <w:r w:rsidR="009823F9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 xml:space="preserve"> DE ARCO </w:t>
            </w:r>
            <w:r w:rsidR="00AD53B6" w:rsidRPr="00AD53B6">
              <w:rPr>
                <w:rFonts w:ascii="Arial" w:eastAsia="Arial" w:hAnsi="Arial" w:cs="Arial"/>
                <w:b/>
                <w:bCs/>
                <w:lang w:val="es-ES_tradnl"/>
              </w:rPr>
              <w:t>COMPUESTO</w:t>
            </w:r>
            <w:r w:rsidR="00FB2FE5" w:rsidRPr="00AD53B6">
              <w:rPr>
                <w:rFonts w:ascii="Arial" w:eastAsia="Arial" w:hAnsi="Arial" w:cs="Arial"/>
                <w:b/>
                <w:bCs/>
                <w:lang w:val="es-ES_tradnl"/>
              </w:rPr>
              <w:t xml:space="preserve"> </w:t>
            </w:r>
            <w:r w:rsidR="005C3B75">
              <w:rPr>
                <w:rFonts w:ascii="Arial" w:eastAsia="Arial" w:hAnsi="Arial" w:cs="Arial"/>
                <w:b/>
                <w:bCs/>
                <w:lang w:val="es-ES_tradnl"/>
              </w:rPr>
              <w:t>MENORES 14 AÑOS</w:t>
            </w:r>
          </w:p>
        </w:tc>
      </w:tr>
      <w:tr w:rsidR="0015272A" w14:paraId="0DF5004C" w14:textId="77777777" w:rsidTr="00E1381C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22A3DC" w14:textId="4DB5AC09" w:rsidR="0015272A" w:rsidRPr="00701950" w:rsidRDefault="009345FF" w:rsidP="009345FF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DEPORTISTAS</w:t>
            </w:r>
          </w:p>
        </w:tc>
      </w:tr>
      <w:tr w:rsidR="0015272A" w14:paraId="3E0ABD41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B192121" w14:textId="22E36C66" w:rsidR="0015272A" w:rsidRPr="00701950" w:rsidRDefault="0015272A" w:rsidP="00E07C6B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18A755" w14:textId="3A54B28F" w:rsidR="0015272A" w:rsidRPr="00701950" w:rsidRDefault="004231B1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2D8587E" w14:textId="77777777" w:rsidR="0015272A" w:rsidRPr="00701950" w:rsidRDefault="0015272A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deportista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0C7DA33" w14:textId="28710E6B" w:rsidR="0015272A" w:rsidRPr="00701950" w:rsidRDefault="009345FF" w:rsidP="00E07C6B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1002EF2E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B41A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71B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6A3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213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2E7D9790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CDD9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C218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D867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BE6A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53AF3514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E68CA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E63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BE90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8CD0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2DB39BE7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41371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7AF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2AC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FF415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1BEE058D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B15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B72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887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136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7F7A2182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7AF5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650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294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BA4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5FB2444F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7407AC2" w14:textId="2583B8A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TÉCNICO</w:t>
            </w:r>
          </w:p>
        </w:tc>
      </w:tr>
      <w:tr w:rsidR="004231B1" w14:paraId="67260A82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F370C0" w14:textId="28FD5DEB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A395EBA" w14:textId="3BC25125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5F3CB68" w14:textId="07CBFF5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técnico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4CF1359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A544D5" w14:paraId="75098D8C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DFA83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52E6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1D3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C04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</w:tr>
      <w:tr w:rsidR="00A544D5" w14:paraId="58309B31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DC22D2" w14:textId="4BADAD8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CAPITÁN</w:t>
            </w:r>
          </w:p>
        </w:tc>
      </w:tr>
      <w:tr w:rsidR="004231B1" w14:paraId="35FA7AB3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BBE9CE3" w14:textId="64771EC6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A95947F" w14:textId="7EB96E3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76E926C" w14:textId="17BEBEF1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7F3FB40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3E65D150" w14:textId="77777777" w:rsidTr="004231B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4668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E48B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756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A549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3BB4A655" w14:textId="77777777" w:rsidTr="004C322F">
        <w:trPr>
          <w:trHeight w:hRule="exact" w:val="1946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CFAA" w14:textId="77777777" w:rsidR="0015272A" w:rsidRPr="00701950" w:rsidRDefault="0015272A" w:rsidP="00E07C6B">
            <w:pPr>
              <w:spacing w:before="12" w:line="260" w:lineRule="exact"/>
              <w:jc w:val="both"/>
              <w:rPr>
                <w:sz w:val="26"/>
                <w:szCs w:val="26"/>
                <w:lang w:val="es-ES_tradnl"/>
              </w:rPr>
            </w:pPr>
          </w:p>
          <w:p w14:paraId="3CFA9249" w14:textId="5FDC4B2A" w:rsidR="0015272A" w:rsidRPr="00701950" w:rsidRDefault="0015272A" w:rsidP="00E07C6B">
            <w:pPr>
              <w:tabs>
                <w:tab w:val="left" w:pos="1760"/>
                <w:tab w:val="left" w:pos="2580"/>
                <w:tab w:val="left" w:pos="4320"/>
              </w:tabs>
              <w:ind w:left="61" w:right="-20"/>
              <w:jc w:val="both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n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………………..,</w:t>
            </w:r>
            <w:r w:rsidRPr="00701950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….</w:t>
            </w:r>
            <w:r w:rsidRPr="00701950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>.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…………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20</w:t>
            </w: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23</w:t>
            </w:r>
          </w:p>
          <w:p w14:paraId="73CAD914" w14:textId="77777777" w:rsidR="0015272A" w:rsidRPr="00701950" w:rsidRDefault="0015272A" w:rsidP="00E07C6B">
            <w:pPr>
              <w:spacing w:line="170" w:lineRule="exact"/>
              <w:jc w:val="both"/>
              <w:rPr>
                <w:sz w:val="17"/>
                <w:szCs w:val="17"/>
                <w:lang w:val="es-ES_tradnl"/>
              </w:rPr>
            </w:pPr>
          </w:p>
          <w:p w14:paraId="0B14E57D" w14:textId="02CBC14F" w:rsidR="00E1381C" w:rsidRPr="00BC27A0" w:rsidRDefault="0015272A" w:rsidP="004C322F">
            <w:pPr>
              <w:ind w:right="49"/>
              <w:jc w:val="right"/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F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ir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19"/>
                <w:szCs w:val="19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Pr="00701950">
              <w:rPr>
                <w:rFonts w:ascii="Arial" w:eastAsia="Arial" w:hAnsi="Arial" w:cs="Arial"/>
                <w:b/>
                <w:bCs/>
                <w:spacing w:val="19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l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p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es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den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t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33"/>
                <w:sz w:val="19"/>
                <w:szCs w:val="19"/>
                <w:lang w:val="es-ES_tradnl"/>
              </w:rPr>
              <w:t xml:space="preserve"> </w:t>
            </w:r>
            <w:r w:rsidR="00BC27A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 la FFAA</w:t>
            </w:r>
            <w:r w:rsidR="004C322F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 xml:space="preserve">     </w:t>
            </w:r>
          </w:p>
        </w:tc>
      </w:tr>
    </w:tbl>
    <w:p w14:paraId="040EE02F" w14:textId="77777777" w:rsidR="008A613F" w:rsidRDefault="008A613F" w:rsidP="004C322F">
      <w:pPr>
        <w:spacing w:before="8" w:line="140" w:lineRule="exact"/>
        <w:jc w:val="both"/>
        <w:rPr>
          <w:sz w:val="14"/>
          <w:szCs w:val="14"/>
        </w:rPr>
      </w:pPr>
    </w:p>
    <w:sectPr w:rsidR="008A613F" w:rsidSect="00BC27A0">
      <w:headerReference w:type="default" r:id="rId8"/>
      <w:footerReference w:type="default" r:id="rId9"/>
      <w:pgSz w:w="11906" w:h="16838"/>
      <w:pgMar w:top="2127" w:right="1274" w:bottom="993" w:left="1701" w:header="708" w:footer="1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7A9F2" w14:textId="77777777" w:rsidR="0058637E" w:rsidRDefault="0058637E">
      <w:r>
        <w:separator/>
      </w:r>
    </w:p>
  </w:endnote>
  <w:endnote w:type="continuationSeparator" w:id="0">
    <w:p w14:paraId="5D463608" w14:textId="77777777" w:rsidR="0058637E" w:rsidRDefault="0058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AC76" w14:textId="382B158E" w:rsidR="002B59A1" w:rsidRDefault="00DA37FD">
    <w:pPr>
      <w:pStyle w:val="Piedepgina"/>
    </w:pPr>
    <w:r w:rsidRPr="00DA37FD">
      <w:rPr>
        <w:noProof/>
      </w:rPr>
      <w:drawing>
        <wp:anchor distT="0" distB="0" distL="114300" distR="114300" simplePos="0" relativeHeight="251681792" behindDoc="1" locked="0" layoutInCell="1" allowOverlap="1" wp14:anchorId="4D62B759" wp14:editId="37FAB077">
          <wp:simplePos x="0" y="0"/>
          <wp:positionH relativeFrom="column">
            <wp:posOffset>2857500</wp:posOffset>
          </wp:positionH>
          <wp:positionV relativeFrom="paragraph">
            <wp:posOffset>471170</wp:posOffset>
          </wp:positionV>
          <wp:extent cx="706755" cy="395605"/>
          <wp:effectExtent l="0" t="0" r="0" b="4445"/>
          <wp:wrapTight wrapText="bothSides">
            <wp:wrapPolygon edited="0">
              <wp:start x="0" y="0"/>
              <wp:lineTo x="0" y="20803"/>
              <wp:lineTo x="20960" y="20803"/>
              <wp:lineTo x="20960" y="0"/>
              <wp:lineTo x="0" y="0"/>
            </wp:wrapPolygon>
          </wp:wrapTight>
          <wp:docPr id="29" name="Imagen 2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2B9F3D7F-5743-4B59-92C1-A4594E7ED1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2B9F3D7F-5743-4B59-92C1-A4594E7ED12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37FD">
      <w:rPr>
        <w:noProof/>
      </w:rPr>
      <w:drawing>
        <wp:anchor distT="0" distB="0" distL="114300" distR="114300" simplePos="0" relativeHeight="251680768" behindDoc="1" locked="0" layoutInCell="1" allowOverlap="1" wp14:anchorId="2A4D3CB1" wp14:editId="008CE35A">
          <wp:simplePos x="0" y="0"/>
          <wp:positionH relativeFrom="page">
            <wp:posOffset>4760595</wp:posOffset>
          </wp:positionH>
          <wp:positionV relativeFrom="paragraph">
            <wp:posOffset>175260</wp:posOffset>
          </wp:positionV>
          <wp:extent cx="2449830" cy="946785"/>
          <wp:effectExtent l="0" t="0" r="7620" b="5715"/>
          <wp:wrapTopAndBottom/>
          <wp:docPr id="30" name="Imagen 30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64959" t="7066" r="4199" b="30213"/>
                  <a:stretch/>
                </pic:blipFill>
                <pic:spPr bwMode="auto">
                  <a:xfrm>
                    <a:off x="0" y="0"/>
                    <a:ext cx="244983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7FD">
      <w:rPr>
        <w:noProof/>
      </w:rPr>
      <w:drawing>
        <wp:anchor distT="0" distB="0" distL="114300" distR="114300" simplePos="0" relativeHeight="251679744" behindDoc="1" locked="0" layoutInCell="1" allowOverlap="1" wp14:anchorId="4F930AAA" wp14:editId="60BEA3DF">
          <wp:simplePos x="0" y="0"/>
          <wp:positionH relativeFrom="page">
            <wp:posOffset>325755</wp:posOffset>
          </wp:positionH>
          <wp:positionV relativeFrom="paragraph">
            <wp:posOffset>198120</wp:posOffset>
          </wp:positionV>
          <wp:extent cx="3512820" cy="946785"/>
          <wp:effectExtent l="0" t="0" r="0" b="5715"/>
          <wp:wrapTopAndBottom/>
          <wp:docPr id="31" name="Imagen 31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5200" t="7066" r="50580" b="30213"/>
                  <a:stretch/>
                </pic:blipFill>
                <pic:spPr bwMode="auto">
                  <a:xfrm>
                    <a:off x="0" y="0"/>
                    <a:ext cx="351282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28E7" w14:textId="77777777" w:rsidR="0058637E" w:rsidRDefault="0058637E">
      <w:r>
        <w:separator/>
      </w:r>
    </w:p>
  </w:footnote>
  <w:footnote w:type="continuationSeparator" w:id="0">
    <w:p w14:paraId="6CA544B5" w14:textId="77777777" w:rsidR="0058637E" w:rsidRDefault="0058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BA46" w14:textId="585AC1A4" w:rsidR="002B59A1" w:rsidRDefault="005E0578">
    <w:pPr>
      <w:pStyle w:val="Encabezado"/>
    </w:pPr>
    <w:r w:rsidRPr="005E0578">
      <w:rPr>
        <w:noProof/>
      </w:rPr>
      <w:drawing>
        <wp:anchor distT="0" distB="0" distL="114300" distR="114300" simplePos="0" relativeHeight="251675648" behindDoc="1" locked="0" layoutInCell="1" allowOverlap="1" wp14:anchorId="3855562D" wp14:editId="6676B75C">
          <wp:simplePos x="0" y="0"/>
          <wp:positionH relativeFrom="column">
            <wp:posOffset>219710</wp:posOffset>
          </wp:positionH>
          <wp:positionV relativeFrom="paragraph">
            <wp:posOffset>-23495</wp:posOffset>
          </wp:positionV>
          <wp:extent cx="1050925" cy="762000"/>
          <wp:effectExtent l="0" t="0" r="0" b="0"/>
          <wp:wrapTight wrapText="bothSides">
            <wp:wrapPolygon edited="0">
              <wp:start x="0" y="0"/>
              <wp:lineTo x="0" y="21060"/>
              <wp:lineTo x="21143" y="21060"/>
              <wp:lineTo x="21143" y="0"/>
              <wp:lineTo x="0" y="0"/>
            </wp:wrapPolygon>
          </wp:wrapTight>
          <wp:docPr id="26" name="Imagen 26" descr="EncIzqRFE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EncIzqRFET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9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6672" behindDoc="1" locked="0" layoutInCell="1" allowOverlap="1" wp14:anchorId="3C7AC10E" wp14:editId="20E75A0F">
          <wp:simplePos x="0" y="0"/>
          <wp:positionH relativeFrom="leftMargin">
            <wp:posOffset>579755</wp:posOffset>
          </wp:positionH>
          <wp:positionV relativeFrom="paragraph">
            <wp:posOffset>-99695</wp:posOffset>
          </wp:positionV>
          <wp:extent cx="647700" cy="922020"/>
          <wp:effectExtent l="0" t="0" r="0" b="0"/>
          <wp:wrapTight wrapText="bothSides">
            <wp:wrapPolygon edited="0">
              <wp:start x="0" y="0"/>
              <wp:lineTo x="0" y="20975"/>
              <wp:lineTo x="20965" y="20975"/>
              <wp:lineTo x="20965" y="0"/>
              <wp:lineTo x="0" y="0"/>
            </wp:wrapPolygon>
          </wp:wrapTight>
          <wp:docPr id="27" name="Imagen 27" descr="C:\RIFAAT\Documents\Trabajo\RFTA\Logos\RFETA\RFETA_Ancho1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RIFAAT\Documents\Trabajo\RFTA\Logos\RFETA\RFETA_Ancho1000.jpg"/>
                  <pic:cNvPicPr>
                    <a:picLocks noChangeAspect="1" noChangeArrowheads="1"/>
                  </pic:cNvPicPr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922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7696" behindDoc="1" locked="0" layoutInCell="1" allowOverlap="1" wp14:anchorId="40A88874" wp14:editId="034C4B09">
          <wp:simplePos x="0" y="0"/>
          <wp:positionH relativeFrom="column">
            <wp:posOffset>4554205</wp:posOffset>
          </wp:positionH>
          <wp:positionV relativeFrom="paragraph">
            <wp:posOffset>106045</wp:posOffset>
          </wp:positionV>
          <wp:extent cx="1600200" cy="508635"/>
          <wp:effectExtent l="0" t="0" r="0" b="5715"/>
          <wp:wrapTight wrapText="bothSides">
            <wp:wrapPolygon edited="0">
              <wp:start x="14657" y="0"/>
              <wp:lineTo x="0" y="1618"/>
              <wp:lineTo x="0" y="20225"/>
              <wp:lineTo x="2057" y="21034"/>
              <wp:lineTo x="21343" y="21034"/>
              <wp:lineTo x="21343" y="18607"/>
              <wp:lineTo x="18771" y="8899"/>
              <wp:lineTo x="16200" y="0"/>
              <wp:lineTo x="14657" y="0"/>
            </wp:wrapPolygon>
          </wp:wrapTight>
          <wp:docPr id="28" name="Imagen 28" descr="Logotipo,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Icono&#10;&#10;Descripción generada automá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00200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3B"/>
      </v:shape>
    </w:pict>
  </w:numPicBullet>
  <w:abstractNum w:abstractNumId="0" w15:restartNumberingAfterBreak="0">
    <w:nsid w:val="14C20A30"/>
    <w:multiLevelType w:val="hybridMultilevel"/>
    <w:tmpl w:val="02B887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A4336"/>
    <w:multiLevelType w:val="hybridMultilevel"/>
    <w:tmpl w:val="3FCA8102"/>
    <w:lvl w:ilvl="0" w:tplc="73A6252A">
      <w:start w:val="1"/>
      <w:numFmt w:val="bullet"/>
      <w:lvlText w:val=""/>
      <w:lvlPicBulletId w:val="0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3D18D1"/>
    <w:multiLevelType w:val="hybridMultilevel"/>
    <w:tmpl w:val="70E46D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26DDA"/>
    <w:multiLevelType w:val="hybridMultilevel"/>
    <w:tmpl w:val="2E40B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75050"/>
    <w:multiLevelType w:val="hybridMultilevel"/>
    <w:tmpl w:val="718EB4E2"/>
    <w:lvl w:ilvl="0" w:tplc="0694B0F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D2E26"/>
    <w:multiLevelType w:val="hybridMultilevel"/>
    <w:tmpl w:val="4692B3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8960">
    <w:abstractNumId w:val="0"/>
  </w:num>
  <w:num w:numId="2" w16cid:durableId="1782844182">
    <w:abstractNumId w:val="1"/>
  </w:num>
  <w:num w:numId="3" w16cid:durableId="917011213">
    <w:abstractNumId w:val="2"/>
  </w:num>
  <w:num w:numId="4" w16cid:durableId="342127976">
    <w:abstractNumId w:val="5"/>
  </w:num>
  <w:num w:numId="5" w16cid:durableId="1632784174">
    <w:abstractNumId w:val="3"/>
  </w:num>
  <w:num w:numId="6" w16cid:durableId="34232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5E9"/>
    <w:rsid w:val="00015AD7"/>
    <w:rsid w:val="00026062"/>
    <w:rsid w:val="0004112F"/>
    <w:rsid w:val="00063C53"/>
    <w:rsid w:val="00067424"/>
    <w:rsid w:val="00070467"/>
    <w:rsid w:val="0007261D"/>
    <w:rsid w:val="00073C2F"/>
    <w:rsid w:val="00087562"/>
    <w:rsid w:val="0009152E"/>
    <w:rsid w:val="000B58B0"/>
    <w:rsid w:val="000B5EAF"/>
    <w:rsid w:val="000C43FE"/>
    <w:rsid w:val="000C6522"/>
    <w:rsid w:val="000D0718"/>
    <w:rsid w:val="000D527E"/>
    <w:rsid w:val="000E0733"/>
    <w:rsid w:val="000F20E8"/>
    <w:rsid w:val="00103048"/>
    <w:rsid w:val="00106EAD"/>
    <w:rsid w:val="001163EB"/>
    <w:rsid w:val="0012457A"/>
    <w:rsid w:val="001323DC"/>
    <w:rsid w:val="00134108"/>
    <w:rsid w:val="00140593"/>
    <w:rsid w:val="0015272A"/>
    <w:rsid w:val="001609ED"/>
    <w:rsid w:val="00162A61"/>
    <w:rsid w:val="001707EB"/>
    <w:rsid w:val="00173B1A"/>
    <w:rsid w:val="0019638A"/>
    <w:rsid w:val="001A1580"/>
    <w:rsid w:val="001A2C95"/>
    <w:rsid w:val="001A5C70"/>
    <w:rsid w:val="001B6B96"/>
    <w:rsid w:val="001B7310"/>
    <w:rsid w:val="001C3386"/>
    <w:rsid w:val="001C746A"/>
    <w:rsid w:val="001D3E1D"/>
    <w:rsid w:val="001F1023"/>
    <w:rsid w:val="00204A28"/>
    <w:rsid w:val="002267CE"/>
    <w:rsid w:val="00230C6B"/>
    <w:rsid w:val="00232A4C"/>
    <w:rsid w:val="00232A68"/>
    <w:rsid w:val="0024124C"/>
    <w:rsid w:val="00250F50"/>
    <w:rsid w:val="00255775"/>
    <w:rsid w:val="00262ADD"/>
    <w:rsid w:val="00273943"/>
    <w:rsid w:val="00284ECC"/>
    <w:rsid w:val="00293421"/>
    <w:rsid w:val="002A2B25"/>
    <w:rsid w:val="002A6BD7"/>
    <w:rsid w:val="002B376D"/>
    <w:rsid w:val="002B59A1"/>
    <w:rsid w:val="002D24E9"/>
    <w:rsid w:val="002F2472"/>
    <w:rsid w:val="002F789C"/>
    <w:rsid w:val="00323BC2"/>
    <w:rsid w:val="003265A8"/>
    <w:rsid w:val="00344BB6"/>
    <w:rsid w:val="00346DBE"/>
    <w:rsid w:val="00362715"/>
    <w:rsid w:val="0038179B"/>
    <w:rsid w:val="00390D7D"/>
    <w:rsid w:val="003914C3"/>
    <w:rsid w:val="003B4544"/>
    <w:rsid w:val="003D307C"/>
    <w:rsid w:val="003D46D8"/>
    <w:rsid w:val="003E6047"/>
    <w:rsid w:val="00422944"/>
    <w:rsid w:val="004231B1"/>
    <w:rsid w:val="00425468"/>
    <w:rsid w:val="00436583"/>
    <w:rsid w:val="0044732F"/>
    <w:rsid w:val="00447B4A"/>
    <w:rsid w:val="004622DB"/>
    <w:rsid w:val="00470969"/>
    <w:rsid w:val="00477F69"/>
    <w:rsid w:val="00480937"/>
    <w:rsid w:val="004950B9"/>
    <w:rsid w:val="004C322F"/>
    <w:rsid w:val="004D4AC6"/>
    <w:rsid w:val="004D662A"/>
    <w:rsid w:val="004E70EA"/>
    <w:rsid w:val="004F7D35"/>
    <w:rsid w:val="005023FA"/>
    <w:rsid w:val="00525D7A"/>
    <w:rsid w:val="00537DBF"/>
    <w:rsid w:val="005428C3"/>
    <w:rsid w:val="00543C03"/>
    <w:rsid w:val="00552576"/>
    <w:rsid w:val="0055404C"/>
    <w:rsid w:val="005713B7"/>
    <w:rsid w:val="00572045"/>
    <w:rsid w:val="0058637E"/>
    <w:rsid w:val="00587FC7"/>
    <w:rsid w:val="005974BF"/>
    <w:rsid w:val="005A4FAB"/>
    <w:rsid w:val="005A55AD"/>
    <w:rsid w:val="005C1467"/>
    <w:rsid w:val="005C3B75"/>
    <w:rsid w:val="005D7C11"/>
    <w:rsid w:val="005E0578"/>
    <w:rsid w:val="005E079C"/>
    <w:rsid w:val="005F3BFE"/>
    <w:rsid w:val="00607FFC"/>
    <w:rsid w:val="0064735E"/>
    <w:rsid w:val="0067014B"/>
    <w:rsid w:val="006759EC"/>
    <w:rsid w:val="00677DD6"/>
    <w:rsid w:val="006940FB"/>
    <w:rsid w:val="006A034F"/>
    <w:rsid w:val="006B3EF6"/>
    <w:rsid w:val="006D4E7B"/>
    <w:rsid w:val="006D61CD"/>
    <w:rsid w:val="006E3B86"/>
    <w:rsid w:val="006E420F"/>
    <w:rsid w:val="006E45CE"/>
    <w:rsid w:val="006E71FF"/>
    <w:rsid w:val="006F1DA0"/>
    <w:rsid w:val="00706049"/>
    <w:rsid w:val="00711310"/>
    <w:rsid w:val="007175A9"/>
    <w:rsid w:val="0076029A"/>
    <w:rsid w:val="007626A6"/>
    <w:rsid w:val="00764E39"/>
    <w:rsid w:val="00766E61"/>
    <w:rsid w:val="007A0374"/>
    <w:rsid w:val="007A7C5B"/>
    <w:rsid w:val="007B352E"/>
    <w:rsid w:val="007B6A00"/>
    <w:rsid w:val="007E0CD0"/>
    <w:rsid w:val="007E5F85"/>
    <w:rsid w:val="00803017"/>
    <w:rsid w:val="008134CB"/>
    <w:rsid w:val="00836A3F"/>
    <w:rsid w:val="0083719D"/>
    <w:rsid w:val="00847FCE"/>
    <w:rsid w:val="00860C82"/>
    <w:rsid w:val="008659F3"/>
    <w:rsid w:val="00886D39"/>
    <w:rsid w:val="00894DA1"/>
    <w:rsid w:val="00895F58"/>
    <w:rsid w:val="008A613F"/>
    <w:rsid w:val="008B2988"/>
    <w:rsid w:val="008B3088"/>
    <w:rsid w:val="008B5C8C"/>
    <w:rsid w:val="008C0C7A"/>
    <w:rsid w:val="008C5651"/>
    <w:rsid w:val="008D265B"/>
    <w:rsid w:val="008D5E88"/>
    <w:rsid w:val="008E45E9"/>
    <w:rsid w:val="009018F5"/>
    <w:rsid w:val="00915DE8"/>
    <w:rsid w:val="00920D79"/>
    <w:rsid w:val="0092770B"/>
    <w:rsid w:val="00927C59"/>
    <w:rsid w:val="009345FF"/>
    <w:rsid w:val="009536DA"/>
    <w:rsid w:val="00955E01"/>
    <w:rsid w:val="00964F4F"/>
    <w:rsid w:val="009716FA"/>
    <w:rsid w:val="009823F9"/>
    <w:rsid w:val="00991667"/>
    <w:rsid w:val="00994DD1"/>
    <w:rsid w:val="009A0923"/>
    <w:rsid w:val="009A234D"/>
    <w:rsid w:val="009C2F32"/>
    <w:rsid w:val="009D394C"/>
    <w:rsid w:val="00A5197D"/>
    <w:rsid w:val="00A544D5"/>
    <w:rsid w:val="00A60CE6"/>
    <w:rsid w:val="00A62FE4"/>
    <w:rsid w:val="00A75363"/>
    <w:rsid w:val="00A96FB8"/>
    <w:rsid w:val="00AA2082"/>
    <w:rsid w:val="00AD3BBA"/>
    <w:rsid w:val="00AD53B6"/>
    <w:rsid w:val="00AE71CB"/>
    <w:rsid w:val="00AE73F2"/>
    <w:rsid w:val="00AF70E4"/>
    <w:rsid w:val="00B05F07"/>
    <w:rsid w:val="00B116E9"/>
    <w:rsid w:val="00B45E20"/>
    <w:rsid w:val="00B570B3"/>
    <w:rsid w:val="00B60823"/>
    <w:rsid w:val="00B63721"/>
    <w:rsid w:val="00B6735A"/>
    <w:rsid w:val="00B674D5"/>
    <w:rsid w:val="00B67A17"/>
    <w:rsid w:val="00B92A75"/>
    <w:rsid w:val="00BA3187"/>
    <w:rsid w:val="00BA4AAC"/>
    <w:rsid w:val="00BB6658"/>
    <w:rsid w:val="00BB69A8"/>
    <w:rsid w:val="00BC27A0"/>
    <w:rsid w:val="00BD24AE"/>
    <w:rsid w:val="00BD56F4"/>
    <w:rsid w:val="00BE2735"/>
    <w:rsid w:val="00BE432E"/>
    <w:rsid w:val="00BE6C90"/>
    <w:rsid w:val="00C2068B"/>
    <w:rsid w:val="00C27CBD"/>
    <w:rsid w:val="00C34108"/>
    <w:rsid w:val="00C35C32"/>
    <w:rsid w:val="00C44984"/>
    <w:rsid w:val="00C57696"/>
    <w:rsid w:val="00C72F1F"/>
    <w:rsid w:val="00C8693C"/>
    <w:rsid w:val="00C97140"/>
    <w:rsid w:val="00CB57C3"/>
    <w:rsid w:val="00CB78E0"/>
    <w:rsid w:val="00CC302D"/>
    <w:rsid w:val="00CF0DFD"/>
    <w:rsid w:val="00D21265"/>
    <w:rsid w:val="00D24688"/>
    <w:rsid w:val="00D3096E"/>
    <w:rsid w:val="00D43720"/>
    <w:rsid w:val="00D468DB"/>
    <w:rsid w:val="00D50D8B"/>
    <w:rsid w:val="00D75CD6"/>
    <w:rsid w:val="00D76F66"/>
    <w:rsid w:val="00D911C0"/>
    <w:rsid w:val="00DA37FD"/>
    <w:rsid w:val="00DA3A32"/>
    <w:rsid w:val="00DB2D8A"/>
    <w:rsid w:val="00DB6E33"/>
    <w:rsid w:val="00DD50E9"/>
    <w:rsid w:val="00DD6FD3"/>
    <w:rsid w:val="00DE0DC3"/>
    <w:rsid w:val="00DF7F5B"/>
    <w:rsid w:val="00E035B3"/>
    <w:rsid w:val="00E07E53"/>
    <w:rsid w:val="00E137BE"/>
    <w:rsid w:val="00E1381C"/>
    <w:rsid w:val="00E16531"/>
    <w:rsid w:val="00E26BBC"/>
    <w:rsid w:val="00E37779"/>
    <w:rsid w:val="00E51797"/>
    <w:rsid w:val="00E5399C"/>
    <w:rsid w:val="00E55621"/>
    <w:rsid w:val="00E56ADE"/>
    <w:rsid w:val="00E6073D"/>
    <w:rsid w:val="00E65E5C"/>
    <w:rsid w:val="00E71349"/>
    <w:rsid w:val="00E81C2B"/>
    <w:rsid w:val="00EB3B28"/>
    <w:rsid w:val="00EC113A"/>
    <w:rsid w:val="00EC32F0"/>
    <w:rsid w:val="00ED380A"/>
    <w:rsid w:val="00EE2EE0"/>
    <w:rsid w:val="00EE5931"/>
    <w:rsid w:val="00F0388F"/>
    <w:rsid w:val="00F046C7"/>
    <w:rsid w:val="00F66AF4"/>
    <w:rsid w:val="00F86870"/>
    <w:rsid w:val="00F87F2D"/>
    <w:rsid w:val="00F943AB"/>
    <w:rsid w:val="00FA42F5"/>
    <w:rsid w:val="00FA7286"/>
    <w:rsid w:val="00FB2FBE"/>
    <w:rsid w:val="00FB2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2C3AB1"/>
  <w15:docId w15:val="{73DB3C30-9029-47B9-9F43-85BE0790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31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212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212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FA42F5"/>
    <w:rPr>
      <w:color w:val="0000FF"/>
      <w:u w:val="single"/>
    </w:rPr>
  </w:style>
  <w:style w:type="paragraph" w:styleId="Encabezadodemensaje">
    <w:name w:val="Message Header"/>
    <w:basedOn w:val="Textoindependiente"/>
    <w:link w:val="EncabezadodemensajeCar"/>
    <w:rsid w:val="00FB2FBE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B2FBE"/>
    <w:rPr>
      <w:rFonts w:ascii="Arial" w:hAnsi="Arial"/>
      <w:spacing w:val="-5"/>
      <w:lang w:eastAsia="en-US"/>
    </w:rPr>
  </w:style>
  <w:style w:type="paragraph" w:customStyle="1" w:styleId="Encabezadodemensaje-primera">
    <w:name w:val="Encabezado de mensaje - primera"/>
    <w:basedOn w:val="Encabezadodemensaje"/>
    <w:next w:val="Encabezadodemensaje"/>
    <w:rsid w:val="00FB2FBE"/>
  </w:style>
  <w:style w:type="character" w:customStyle="1" w:styleId="Rtulodeencabezadodemensaje">
    <w:name w:val="Rótulo de encabezado de mensaje"/>
    <w:rsid w:val="00FB2FBE"/>
    <w:rPr>
      <w:rFonts w:ascii="Arial Black" w:hAnsi="Arial Black"/>
      <w:sz w:val="18"/>
      <w:lang w:bidi="ar-SA"/>
    </w:rPr>
  </w:style>
  <w:style w:type="character" w:customStyle="1" w:styleId="estilocorreo18">
    <w:name w:val="estilocorreo18"/>
    <w:semiHidden/>
    <w:rsid w:val="00FB2FBE"/>
    <w:rPr>
      <w:rFonts w:ascii="Arial" w:hAnsi="Arial" w:cs="Arial" w:hint="default"/>
      <w:color w:val="auto"/>
    </w:rPr>
  </w:style>
  <w:style w:type="paragraph" w:styleId="Textoindependiente">
    <w:name w:val="Body Text"/>
    <w:basedOn w:val="Normal"/>
    <w:link w:val="TextoindependienteCar"/>
    <w:rsid w:val="00FB2FB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B2FBE"/>
    <w:rPr>
      <w:sz w:val="24"/>
      <w:szCs w:val="24"/>
    </w:rPr>
  </w:style>
  <w:style w:type="paragraph" w:customStyle="1" w:styleId="Standard">
    <w:name w:val="Standard"/>
    <w:rsid w:val="005C1467"/>
    <w:pPr>
      <w:autoSpaceDE w:val="0"/>
      <w:autoSpaceDN w:val="0"/>
      <w:adjustRightInd w:val="0"/>
    </w:pPr>
    <w:rPr>
      <w:szCs w:val="24"/>
    </w:rPr>
  </w:style>
  <w:style w:type="paragraph" w:styleId="Prrafodelista">
    <w:name w:val="List Paragraph"/>
    <w:basedOn w:val="Normal"/>
    <w:uiPriority w:val="34"/>
    <w:qFormat/>
    <w:rsid w:val="00204A28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6759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759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7014B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7014B"/>
    <w:pPr>
      <w:spacing w:line="283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CF0DFD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1323DC"/>
    <w:pPr>
      <w:spacing w:line="201" w:lineRule="atLeast"/>
    </w:pPr>
    <w:rPr>
      <w:rFonts w:ascii="Arial" w:hAnsi="Arial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62FE4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FETA\AppData\Local\Microsoft\Windows\Temporary%20Internet%20Files\Content.Outlook\1HAGCINP\PlantillaRFE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355C7-F6EE-4106-9AD0-FDE46DA3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PlantillaRFETA</Template>
  <TotalTime>1</TotalTime>
  <Pages>1</Pages>
  <Words>72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Rifaat</dc:creator>
  <cp:keywords/>
  <dc:description/>
  <cp:lastModifiedBy>Rifaat Chabouk</cp:lastModifiedBy>
  <cp:revision>4</cp:revision>
  <cp:lastPrinted>2020-01-15T19:54:00Z</cp:lastPrinted>
  <dcterms:created xsi:type="dcterms:W3CDTF">2023-04-14T12:32:00Z</dcterms:created>
  <dcterms:modified xsi:type="dcterms:W3CDTF">2023-04-14T12:39:00Z</dcterms:modified>
  <cp:category/>
</cp:coreProperties>
</file>